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5A6" w:rsidRDefault="002755A6" w:rsidP="00B831C8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附件七</w:t>
      </w:r>
    </w:p>
    <w:p w:rsidR="002755A6" w:rsidRPr="00CA4A2F" w:rsidRDefault="002755A6" w:rsidP="00B831C8">
      <w:pPr>
        <w:spacing w:line="4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CA4A2F">
        <w:rPr>
          <w:rFonts w:ascii="標楷體" w:eastAsia="標楷體" w:hAnsi="標楷體" w:cs="標楷體" w:hint="eastAsia"/>
          <w:b/>
          <w:bCs/>
          <w:sz w:val="40"/>
          <w:szCs w:val="40"/>
        </w:rPr>
        <w:t>支領</w:t>
      </w:r>
      <w:r w:rsidRPr="00180DA3">
        <w:rPr>
          <w:rFonts w:ascii="標楷體" w:eastAsia="標楷體" w:hAnsi="標楷體" w:cs="標楷體" w:hint="eastAsia"/>
          <w:b/>
          <w:bCs/>
          <w:sz w:val="40"/>
          <w:szCs w:val="40"/>
        </w:rPr>
        <w:t>定期</w:t>
      </w:r>
      <w:r w:rsidRPr="00CA4A2F">
        <w:rPr>
          <w:rFonts w:ascii="標楷體" w:eastAsia="標楷體" w:hAnsi="標楷體" w:cs="標楷體" w:hint="eastAsia"/>
          <w:b/>
          <w:bCs/>
          <w:sz w:val="40"/>
          <w:szCs w:val="40"/>
        </w:rPr>
        <w:t>俸金人員出國（境）聯繫資料紀錄表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9"/>
        <w:gridCol w:w="1067"/>
        <w:gridCol w:w="2483"/>
        <w:gridCol w:w="894"/>
        <w:gridCol w:w="692"/>
        <w:gridCol w:w="3077"/>
      </w:tblGrid>
      <w:tr w:rsidR="002755A6">
        <w:trPr>
          <w:trHeight w:val="847"/>
        </w:trPr>
        <w:tc>
          <w:tcPr>
            <w:tcW w:w="1069" w:type="dxa"/>
            <w:vMerge w:val="restart"/>
            <w:textDirection w:val="tbRlV"/>
            <w:vAlign w:val="center"/>
          </w:tcPr>
          <w:p w:rsidR="002755A6" w:rsidRPr="0027265E" w:rsidRDefault="002755A6" w:rsidP="0027265E">
            <w:pPr>
              <w:spacing w:line="400" w:lineRule="exact"/>
              <w:ind w:left="113" w:right="113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領俸人員基本資料</w:t>
            </w:r>
          </w:p>
        </w:tc>
        <w:tc>
          <w:tcPr>
            <w:tcW w:w="1067" w:type="dxa"/>
            <w:vAlign w:val="center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483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spacing w:val="-20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spacing w:val="-20"/>
                <w:kern w:val="0"/>
                <w:sz w:val="28"/>
                <w:szCs w:val="28"/>
              </w:rPr>
              <w:t>國民身分證統一編號</w:t>
            </w:r>
          </w:p>
        </w:tc>
        <w:tc>
          <w:tcPr>
            <w:tcW w:w="3077" w:type="dxa"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2755A6">
        <w:trPr>
          <w:trHeight w:val="1252"/>
        </w:trPr>
        <w:tc>
          <w:tcPr>
            <w:tcW w:w="1069" w:type="dxa"/>
            <w:vMerge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地址</w:t>
            </w:r>
          </w:p>
        </w:tc>
        <w:tc>
          <w:tcPr>
            <w:tcW w:w="7146" w:type="dxa"/>
            <w:gridSpan w:val="4"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2755A6">
        <w:tc>
          <w:tcPr>
            <w:tcW w:w="1069" w:type="dxa"/>
            <w:vMerge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聯絡</w:t>
            </w:r>
          </w:p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電話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2755A6">
        <w:trPr>
          <w:trHeight w:val="787"/>
        </w:trPr>
        <w:tc>
          <w:tcPr>
            <w:tcW w:w="1069" w:type="dxa"/>
            <w:vMerge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在臺</w:t>
            </w:r>
          </w:p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聯絡人</w:t>
            </w:r>
          </w:p>
        </w:tc>
        <w:tc>
          <w:tcPr>
            <w:tcW w:w="2483" w:type="dxa"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894" w:type="dxa"/>
            <w:vAlign w:val="center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電話</w:t>
            </w:r>
          </w:p>
        </w:tc>
        <w:tc>
          <w:tcPr>
            <w:tcW w:w="3769" w:type="dxa"/>
            <w:gridSpan w:val="2"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2755A6">
        <w:tc>
          <w:tcPr>
            <w:tcW w:w="1069" w:type="dxa"/>
            <w:vMerge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領俸</w:t>
            </w:r>
          </w:p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方式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□郵局直撥入帳</w:t>
            </w:r>
            <w:r w:rsidRPr="0027265E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</w:t>
            </w: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□榮民服務處櫃檯領取</w:t>
            </w:r>
          </w:p>
        </w:tc>
      </w:tr>
      <w:tr w:rsidR="002755A6">
        <w:tc>
          <w:tcPr>
            <w:tcW w:w="1069" w:type="dxa"/>
            <w:vMerge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俸金</w:t>
            </w:r>
          </w:p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種類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□退除人員定期俸金</w:t>
            </w:r>
            <w:r w:rsidRPr="0027265E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</w:t>
            </w: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□遺族半俸</w:t>
            </w:r>
          </w:p>
        </w:tc>
      </w:tr>
      <w:tr w:rsidR="002755A6">
        <w:tc>
          <w:tcPr>
            <w:tcW w:w="1069" w:type="dxa"/>
            <w:vMerge w:val="restart"/>
            <w:textDirection w:val="tbRlV"/>
            <w:vAlign w:val="center"/>
          </w:tcPr>
          <w:p w:rsidR="002755A6" w:rsidRPr="0027265E" w:rsidRDefault="002755A6" w:rsidP="0027265E">
            <w:pPr>
              <w:spacing w:line="400" w:lineRule="exact"/>
              <w:ind w:left="113" w:right="113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出國訊息</w:t>
            </w: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出國</w:t>
            </w:r>
          </w:p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事由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2755A6">
        <w:tc>
          <w:tcPr>
            <w:tcW w:w="1069" w:type="dxa"/>
            <w:vMerge/>
            <w:vAlign w:val="center"/>
          </w:tcPr>
          <w:p w:rsidR="002755A6" w:rsidRPr="0027265E" w:rsidRDefault="002755A6" w:rsidP="0027265E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出國</w:t>
            </w:r>
          </w:p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地區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□大陸地區</w:t>
            </w:r>
            <w:r w:rsidRPr="0027265E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</w:t>
            </w: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□非大陸地區（</w:t>
            </w:r>
            <w:r w:rsidRPr="0027265E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        </w:t>
            </w: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）</w:t>
            </w:r>
          </w:p>
        </w:tc>
      </w:tr>
      <w:tr w:rsidR="002755A6">
        <w:tc>
          <w:tcPr>
            <w:tcW w:w="1069" w:type="dxa"/>
            <w:vMerge/>
            <w:vAlign w:val="center"/>
          </w:tcPr>
          <w:p w:rsidR="002755A6" w:rsidRPr="0027265E" w:rsidRDefault="002755A6" w:rsidP="0027265E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國外聯絡電話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2755A6">
        <w:trPr>
          <w:trHeight w:val="788"/>
        </w:trPr>
        <w:tc>
          <w:tcPr>
            <w:tcW w:w="1069" w:type="dxa"/>
            <w:vMerge/>
            <w:vAlign w:val="center"/>
          </w:tcPr>
          <w:p w:rsidR="002755A6" w:rsidRPr="0027265E" w:rsidRDefault="002755A6" w:rsidP="0027265E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護照</w:t>
            </w:r>
          </w:p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號碼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2755A6">
        <w:tc>
          <w:tcPr>
            <w:tcW w:w="1069" w:type="dxa"/>
            <w:vMerge/>
            <w:vAlign w:val="center"/>
          </w:tcPr>
          <w:p w:rsidR="002755A6" w:rsidRPr="0027265E" w:rsidRDefault="002755A6" w:rsidP="0027265E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預定出國日期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　</w:t>
            </w:r>
            <w:r w:rsidRPr="0027265E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</w:t>
            </w: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　　年　　　月　　　日</w:t>
            </w:r>
          </w:p>
        </w:tc>
      </w:tr>
      <w:tr w:rsidR="002755A6">
        <w:tc>
          <w:tcPr>
            <w:tcW w:w="1069" w:type="dxa"/>
            <w:vMerge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預定返國日期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　</w:t>
            </w:r>
            <w:r w:rsidRPr="0027265E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</w:t>
            </w: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　　年　　　月　　　日</w:t>
            </w:r>
          </w:p>
        </w:tc>
      </w:tr>
      <w:tr w:rsidR="002755A6">
        <w:trPr>
          <w:trHeight w:val="692"/>
        </w:trPr>
        <w:tc>
          <w:tcPr>
            <w:tcW w:w="1069" w:type="dxa"/>
            <w:vMerge/>
          </w:tcPr>
          <w:p w:rsidR="002755A6" w:rsidRPr="0027265E" w:rsidRDefault="002755A6" w:rsidP="0027265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067" w:type="dxa"/>
          </w:tcPr>
          <w:p w:rsidR="002755A6" w:rsidRPr="0027265E" w:rsidRDefault="002755A6" w:rsidP="0027265E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聯繫報到日期</w:t>
            </w:r>
          </w:p>
        </w:tc>
        <w:tc>
          <w:tcPr>
            <w:tcW w:w="7146" w:type="dxa"/>
            <w:gridSpan w:val="4"/>
            <w:vAlign w:val="center"/>
          </w:tcPr>
          <w:p w:rsidR="002755A6" w:rsidRPr="0027265E" w:rsidRDefault="002755A6" w:rsidP="0027265E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　</w:t>
            </w:r>
            <w:r w:rsidRPr="0027265E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</w:t>
            </w: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　　年　　　月　　　日</w:t>
            </w:r>
          </w:p>
        </w:tc>
      </w:tr>
      <w:tr w:rsidR="002755A6" w:rsidTr="002D351A">
        <w:trPr>
          <w:cantSplit/>
          <w:trHeight w:val="2038"/>
        </w:trPr>
        <w:tc>
          <w:tcPr>
            <w:tcW w:w="1069" w:type="dxa"/>
            <w:textDirection w:val="tbRlV"/>
            <w:vAlign w:val="center"/>
          </w:tcPr>
          <w:p w:rsidR="002755A6" w:rsidRPr="0027265E" w:rsidRDefault="002755A6" w:rsidP="0027265E">
            <w:pPr>
              <w:spacing w:line="400" w:lineRule="exact"/>
              <w:ind w:left="113" w:right="113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備考</w:t>
            </w:r>
          </w:p>
        </w:tc>
        <w:tc>
          <w:tcPr>
            <w:tcW w:w="8213" w:type="dxa"/>
            <w:gridSpan w:val="5"/>
          </w:tcPr>
          <w:p w:rsidR="002755A6" w:rsidRPr="0027265E" w:rsidRDefault="002755A6" w:rsidP="0027265E">
            <w:pPr>
              <w:spacing w:line="50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本人申請出國期間免附駐外單位驗證授權書（申請書），自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  <w:u w:val="single"/>
              </w:rPr>
              <w:t xml:space="preserve">　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年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  <w:u w:val="single"/>
              </w:rPr>
              <w:t xml:space="preserve">　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月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  <w:u w:val="single"/>
              </w:rPr>
              <w:t xml:space="preserve">　　</w:t>
            </w:r>
            <w:r w:rsidRPr="0027265E">
              <w:rPr>
                <w:rFonts w:ascii="標楷體" w:eastAsia="標楷體" w:hAnsi="標楷體" w:cs="標楷體"/>
                <w:kern w:val="0"/>
                <w:sz w:val="26"/>
                <w:szCs w:val="26"/>
                <w:u w:val="single"/>
              </w:rPr>
              <w:t xml:space="preserve"> 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日向</w:t>
            </w:r>
            <w:r w:rsidRPr="0027265E">
              <w:rPr>
                <w:rFonts w:ascii="標楷體" w:eastAsia="標楷體" w:hAnsi="標楷體" w:cs="標楷體"/>
                <w:kern w:val="0"/>
                <w:sz w:val="26"/>
                <w:szCs w:val="26"/>
                <w:u w:val="single"/>
              </w:rPr>
              <w:t xml:space="preserve">     </w:t>
            </w:r>
            <w:r w:rsidRPr="0027265E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 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榮民服務處聯繫報到日起，至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  <w:u w:val="single"/>
              </w:rPr>
              <w:t xml:space="preserve">　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年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  <w:u w:val="single"/>
              </w:rPr>
              <w:t xml:space="preserve">　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月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  <w:u w:val="single"/>
              </w:rPr>
              <w:t xml:space="preserve">　</w:t>
            </w: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>日止（一年），請輔導會依本人原領取之俸金方式發給。</w:t>
            </w:r>
          </w:p>
          <w:p w:rsidR="002755A6" w:rsidRPr="0027265E" w:rsidRDefault="002755A6" w:rsidP="0027265E">
            <w:pPr>
              <w:spacing w:line="500" w:lineRule="exact"/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</w:pPr>
            <w:r w:rsidRPr="0027265E">
              <w:rPr>
                <w:rFonts w:ascii="標楷體" w:eastAsia="標楷體" w:hAnsi="標楷體" w:cs="標楷體" w:hint="eastAsia"/>
                <w:kern w:val="0"/>
                <w:sz w:val="26"/>
                <w:szCs w:val="26"/>
              </w:rPr>
              <w:t xml:space="preserve">　　</w:t>
            </w:r>
            <w:r w:rsidRPr="0027265E">
              <w:rPr>
                <w:rFonts w:ascii="標楷體" w:eastAsia="標楷體" w:hAnsi="標楷體" w:cs="標楷體" w:hint="eastAsia"/>
                <w:b/>
                <w:bCs/>
                <w:kern w:val="0"/>
                <w:sz w:val="32"/>
                <w:szCs w:val="32"/>
              </w:rPr>
              <w:t>本人簽名：</w:t>
            </w:r>
            <w:r w:rsidRPr="0027265E">
              <w:rPr>
                <w:rFonts w:ascii="標楷體" w:eastAsia="標楷體" w:hAnsi="標楷體" w:cs="標楷體" w:hint="eastAsia"/>
                <w:b/>
                <w:bCs/>
                <w:kern w:val="0"/>
                <w:sz w:val="32"/>
                <w:szCs w:val="32"/>
                <w:u w:val="single"/>
              </w:rPr>
              <w:t xml:space="preserve">　　　　　　　　</w:t>
            </w:r>
            <w:r w:rsidRPr="0027265E">
              <w:rPr>
                <w:rFonts w:ascii="標楷體" w:eastAsia="標楷體" w:hAnsi="標楷體" w:cs="標楷體" w:hint="eastAsia"/>
                <w:b/>
                <w:bCs/>
                <w:kern w:val="0"/>
                <w:sz w:val="32"/>
                <w:szCs w:val="32"/>
              </w:rPr>
              <w:t>（蓋章）</w:t>
            </w:r>
          </w:p>
        </w:tc>
      </w:tr>
    </w:tbl>
    <w:p w:rsidR="002755A6" w:rsidRPr="00B831C8" w:rsidRDefault="002755A6" w:rsidP="00B831C8">
      <w:bookmarkStart w:id="0" w:name="_GoBack"/>
      <w:bookmarkEnd w:id="0"/>
    </w:p>
    <w:sectPr w:rsidR="002755A6" w:rsidRPr="00B831C8" w:rsidSect="00B831C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1C8"/>
    <w:rsid w:val="00180DA3"/>
    <w:rsid w:val="0027265E"/>
    <w:rsid w:val="002755A6"/>
    <w:rsid w:val="002D351A"/>
    <w:rsid w:val="00441DC4"/>
    <w:rsid w:val="009D7D9E"/>
    <w:rsid w:val="00A4613F"/>
    <w:rsid w:val="00B831C8"/>
    <w:rsid w:val="00CA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1C8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831C8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58</Words>
  <Characters>335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3</cp:revision>
  <dcterms:created xsi:type="dcterms:W3CDTF">2014-06-18T05:42:00Z</dcterms:created>
  <dcterms:modified xsi:type="dcterms:W3CDTF">2014-07-25T09:44:00Z</dcterms:modified>
</cp:coreProperties>
</file>